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18" coordorigin="0,0" coordsize="11906,16838">
            <v:group style="position:absolute;left:0;top:0;width:6576;height:1531" coordorigin="0,0" coordsize="6576,1531">
              <v:shape style="position:absolute;left:0;top:0;width:6576;height:1531" coordorigin="0,0" coordsize="6576,1531" path="m0,1531l6576,1531,6576,0,0,0,0,1531xe" filled="t" fillcolor="#B3E1FE" stroked="f">
                <v:path arrowok="t"/>
                <v:fill/>
              </v:shape>
            </v:group>
            <v:group style="position:absolute;left:6576;top:0;width:2049;height:1531" coordorigin="6576,0" coordsize="2049,1531">
              <v:shape style="position:absolute;left:6576;top:0;width:2049;height:1531" coordorigin="6576,0" coordsize="2049,1531" path="m6576,1531l8626,1531,8626,0,6576,0,6576,1531xe" filled="t" fillcolor="#4E6E38" stroked="f">
                <v:path arrowok="t"/>
                <v:fill/>
              </v:shape>
            </v:group>
            <v:group style="position:absolute;left:8626;top:0;width:389;height:1531" coordorigin="8626,0" coordsize="389,1531">
              <v:shape style="position:absolute;left:8626;top:0;width:389;height:1531" coordorigin="8626,0" coordsize="389,1531" path="m9014,1531l8626,1531,8626,0,9014,0,9014,1531e" filled="t" fillcolor="#1D4E89" stroked="f">
                <v:path arrowok="t"/>
                <v:fill/>
              </v:shape>
            </v:group>
            <v:group style="position:absolute;left:0;top:15776;width:454;height:1062" coordorigin="0,15776" coordsize="454,1062">
              <v:shape style="position:absolute;left:0;top:15776;width:454;height:1062" coordorigin="0,15776" coordsize="454,1062" path="m0,16838l454,16838,454,15776,0,15776,0,16838xe" filled="t" fillcolor="#B3E1FE" stroked="f">
                <v:path arrowok="t"/>
                <v:fill/>
              </v:shape>
            </v:group>
            <v:group style="position:absolute;left:454;top:15776;width:2239;height:1062" coordorigin="454,15776" coordsize="2239,1062">
              <v:shape style="position:absolute;left:454;top:15776;width:2239;height:1062" coordorigin="454,15776" coordsize="2239,1062" path="m454,16838l2693,16838,2693,15776,454,15776,454,16838xe" filled="t" fillcolor="#4E6E38" stroked="f">
                <v:path arrowok="t"/>
                <v:fill/>
              </v:shape>
            </v:group>
            <v:group style="position:absolute;left:2693;top:15776;width:9213;height:1062" coordorigin="2693,15776" coordsize="9213,1062">
              <v:shape style="position:absolute;left:2693;top:15776;width:9213;height:1062" coordorigin="2693,15776" coordsize="9213,1062" path="m11906,15776l11906,16838,2693,16838,2693,15776,11906,15776e" filled="t" fillcolor="#1D4E89" stroked="f">
                <v:path arrowok="t"/>
                <v:fill/>
              </v:shape>
              <v:shape style="position:absolute;left:0;top:1519;width:11906;height:14598" type="#_x0000_t75">
                <v:imagedata r:id="rId5" o:title=""/>
              </v:shape>
            </v:group>
            <v:group style="position:absolute;left:3600;top:2594;width:8306;height:1397" coordorigin="3600,2594" coordsize="8306,1397">
              <v:shape style="position:absolute;left:3600;top:2594;width:8306;height:1397" coordorigin="3600,2594" coordsize="8306,1397" path="m11906,2594l3600,2594,3969,3132,4734,3991,11906,3991,11906,2594e" filled="t" fillcolor="#1D4E89" stroked="f">
                <v:path arrowok="t"/>
                <v:fill/>
              </v:shape>
            </v:group>
            <v:group style="position:absolute;left:5192;top:4252;width:6714;height:1035" coordorigin="5192,4252" coordsize="6714,1035">
              <v:shape style="position:absolute;left:5192;top:4252;width:6714;height:1035" coordorigin="5192,4252" coordsize="6714,1035" path="m11905,4252l5192,4252,5954,5287,11905,5287,11905,4252e" filled="t" fillcolor="#1D4E89" stroked="f">
                <v:path arrowok="t"/>
                <v:fill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76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1.142518pt;height:62.16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94" w:lineRule="exact"/>
        <w:ind w:left="5449" w:right="-20"/>
        <w:jc w:val="left"/>
        <w:rPr>
          <w:rFonts w:ascii="Montserrat" w:hAnsi="Montserrat" w:cs="Montserrat" w:eastAsia="Montserrat"/>
          <w:sz w:val="54"/>
          <w:szCs w:val="54"/>
        </w:rPr>
      </w:pPr>
      <w:rPr/>
      <w:r>
        <w:rPr>
          <w:rFonts w:ascii="Montserrat" w:hAnsi="Montserrat" w:cs="Montserrat" w:eastAsia="Montserrat"/>
          <w:sz w:val="54"/>
          <w:szCs w:val="54"/>
          <w:color w:val="FFFFFF"/>
          <w:spacing w:val="0"/>
          <w:w w:val="100"/>
          <w:position w:val="-1"/>
        </w:rPr>
        <w:t>Other</w:t>
      </w:r>
      <w:r>
        <w:rPr>
          <w:rFonts w:ascii="Montserrat" w:hAnsi="Montserrat" w:cs="Montserrat" w:eastAsia="Montserrat"/>
          <w:sz w:val="54"/>
          <w:szCs w:val="54"/>
          <w:color w:val="FFFFFF"/>
          <w:spacing w:val="24"/>
          <w:w w:val="100"/>
          <w:position w:val="-1"/>
        </w:rPr>
        <w:t> </w:t>
      </w:r>
      <w:r>
        <w:rPr>
          <w:rFonts w:ascii="Montserrat" w:hAnsi="Montserrat" w:cs="Montserrat" w:eastAsia="Montserrat"/>
          <w:sz w:val="54"/>
          <w:szCs w:val="54"/>
          <w:color w:val="FFFFFF"/>
          <w:spacing w:val="0"/>
          <w:w w:val="100"/>
          <w:position w:val="-1"/>
        </w:rPr>
        <w:t>Demand</w:t>
      </w:r>
      <w:r>
        <w:rPr>
          <w:rFonts w:ascii="Montserrat" w:hAnsi="Montserrat" w:cs="Montserrat" w:eastAsia="Montserrat"/>
          <w:sz w:val="54"/>
          <w:szCs w:val="54"/>
          <w:color w:val="000000"/>
          <w:spacing w:val="0"/>
          <w:w w:val="100"/>
          <w:position w:val="0"/>
        </w:rPr>
      </w:r>
    </w:p>
    <w:p>
      <w:pPr>
        <w:spacing w:before="0" w:after="0" w:line="240" w:lineRule="auto"/>
        <w:ind w:left="6601" w:right="-20"/>
        <w:jc w:val="left"/>
        <w:rPr>
          <w:rFonts w:ascii="Montserrat" w:hAnsi="Montserrat" w:cs="Montserrat" w:eastAsia="Montserrat"/>
          <w:sz w:val="54"/>
          <w:szCs w:val="54"/>
        </w:rPr>
      </w:pPr>
      <w:rPr/>
      <w:r>
        <w:rPr>
          <w:rFonts w:ascii="Montserrat" w:hAnsi="Montserrat" w:cs="Montserrat" w:eastAsia="Montserrat"/>
          <w:sz w:val="54"/>
          <w:szCs w:val="54"/>
          <w:color w:val="FFFFFF"/>
          <w:spacing w:val="0"/>
          <w:w w:val="101"/>
        </w:rPr>
        <w:t>Elasticities</w:t>
      </w:r>
      <w:r>
        <w:rPr>
          <w:rFonts w:ascii="Montserrat" w:hAnsi="Montserrat" w:cs="Montserrat" w:eastAsia="Montserrat"/>
          <w:sz w:val="54"/>
          <w:szCs w:val="5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387" w:right="-20"/>
        <w:jc w:val="left"/>
        <w:rPr>
          <w:rFonts w:ascii="Montserrat" w:hAnsi="Montserrat" w:cs="Montserrat" w:eastAsia="Montserrat"/>
          <w:sz w:val="54"/>
          <w:szCs w:val="54"/>
        </w:rPr>
      </w:pPr>
      <w:rPr/>
      <w:r>
        <w:rPr>
          <w:rFonts w:ascii="Montserrat" w:hAnsi="Montserrat" w:cs="Montserrat" w:eastAsia="Montserrat"/>
          <w:sz w:val="54"/>
          <w:szCs w:val="54"/>
          <w:color w:val="FFFFFF"/>
          <w:spacing w:val="0"/>
          <w:w w:val="100"/>
        </w:rPr>
        <w:t>A</w:t>
      </w:r>
      <w:r>
        <w:rPr>
          <w:rFonts w:ascii="Montserrat" w:hAnsi="Montserrat" w:cs="Montserrat" w:eastAsia="Montserrat"/>
          <w:sz w:val="54"/>
          <w:szCs w:val="54"/>
          <w:color w:val="FFFFFF"/>
          <w:spacing w:val="9"/>
          <w:w w:val="100"/>
        </w:rPr>
        <w:t> </w:t>
      </w:r>
      <w:r>
        <w:rPr>
          <w:rFonts w:ascii="Montserrat" w:hAnsi="Montserrat" w:cs="Montserrat" w:eastAsia="Montserrat"/>
          <w:sz w:val="54"/>
          <w:szCs w:val="54"/>
          <w:color w:val="FFFFFF"/>
          <w:spacing w:val="0"/>
          <w:w w:val="100"/>
        </w:rPr>
        <w:t>L</w:t>
      </w:r>
      <w:r>
        <w:rPr>
          <w:rFonts w:ascii="Montserrat" w:hAnsi="Montserrat" w:cs="Montserrat" w:eastAsia="Montserrat"/>
          <w:sz w:val="54"/>
          <w:szCs w:val="54"/>
          <w:color w:val="FFFFFF"/>
          <w:spacing w:val="-3"/>
          <w:w w:val="100"/>
        </w:rPr>
        <w:t>e</w:t>
      </w:r>
      <w:r>
        <w:rPr>
          <w:rFonts w:ascii="Montserrat" w:hAnsi="Montserrat" w:cs="Montserrat" w:eastAsia="Montserrat"/>
          <w:sz w:val="54"/>
          <w:szCs w:val="54"/>
          <w:color w:val="FFFFFF"/>
          <w:spacing w:val="0"/>
          <w:w w:val="100"/>
        </w:rPr>
        <w:t>vel</w:t>
      </w:r>
      <w:r>
        <w:rPr>
          <w:rFonts w:ascii="Montserrat" w:hAnsi="Montserrat" w:cs="Montserrat" w:eastAsia="Montserrat"/>
          <w:sz w:val="54"/>
          <w:szCs w:val="54"/>
          <w:color w:val="FFFFFF"/>
          <w:spacing w:val="62"/>
          <w:w w:val="100"/>
        </w:rPr>
        <w:t> </w:t>
      </w:r>
      <w:r>
        <w:rPr>
          <w:rFonts w:ascii="Montserrat" w:hAnsi="Montserrat" w:cs="Montserrat" w:eastAsia="Montserrat"/>
          <w:sz w:val="54"/>
          <w:szCs w:val="54"/>
          <w:color w:val="FFFFFF"/>
          <w:spacing w:val="0"/>
          <w:w w:val="100"/>
        </w:rPr>
        <w:t>E</w:t>
      </w:r>
      <w:r>
        <w:rPr>
          <w:rFonts w:ascii="Montserrat" w:hAnsi="Montserrat" w:cs="Montserrat" w:eastAsia="Montserrat"/>
          <w:sz w:val="54"/>
          <w:szCs w:val="54"/>
          <w:color w:val="FFFFFF"/>
          <w:spacing w:val="-6"/>
          <w:w w:val="100"/>
        </w:rPr>
        <w:t>c</w:t>
      </w:r>
      <w:r>
        <w:rPr>
          <w:rFonts w:ascii="Montserrat" w:hAnsi="Montserrat" w:cs="Montserrat" w:eastAsia="Montserrat"/>
          <w:sz w:val="54"/>
          <w:szCs w:val="54"/>
          <w:color w:val="FFFFFF"/>
          <w:spacing w:val="0"/>
          <w:w w:val="100"/>
        </w:rPr>
        <w:t>onomi</w:t>
      </w:r>
      <w:r>
        <w:rPr>
          <w:rFonts w:ascii="Montserrat" w:hAnsi="Montserrat" w:cs="Montserrat" w:eastAsia="Montserrat"/>
          <w:sz w:val="54"/>
          <w:szCs w:val="54"/>
          <w:color w:val="FFFFFF"/>
          <w:spacing w:val="-2"/>
          <w:w w:val="100"/>
        </w:rPr>
        <w:t>c</w:t>
      </w:r>
      <w:r>
        <w:rPr>
          <w:rFonts w:ascii="Montserrat" w:hAnsi="Montserrat" w:cs="Montserrat" w:eastAsia="Montserrat"/>
          <w:sz w:val="54"/>
          <w:szCs w:val="54"/>
          <w:color w:val="FFFFFF"/>
          <w:spacing w:val="0"/>
          <w:w w:val="107"/>
        </w:rPr>
        <w:t>s</w:t>
      </w:r>
      <w:r>
        <w:rPr>
          <w:rFonts w:ascii="Montserrat" w:hAnsi="Montserrat" w:cs="Montserrat" w:eastAsia="Montserrat"/>
          <w:sz w:val="54"/>
          <w:szCs w:val="5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20" w:bottom="280" w:left="1680" w:right="40"/>
        </w:sectPr>
      </w:pPr>
      <w:rPr/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4" w:after="0" w:line="240" w:lineRule="auto"/>
        <w:ind w:left="72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1)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Income</w:t>
      </w:r>
      <w:r>
        <w:rPr>
          <w:rFonts w:ascii="Arial" w:hAnsi="Arial" w:cs="Arial" w:eastAsia="Arial"/>
          <w:sz w:val="36"/>
          <w:szCs w:val="36"/>
          <w:color w:val="1D4E89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elasticity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6"/>
          <w:szCs w:val="36"/>
          <w:color w:val="1D4E89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demand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720" w:right="78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shows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responsiveness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i.e.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shows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how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much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following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sense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works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way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but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important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ference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whereas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almost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always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lead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lead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either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sign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attached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(reflecting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correlation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between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two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variables</w:t>
      </w:r>
    </w:p>
    <w:p>
      <w:pPr>
        <w:spacing w:before="12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involved)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becomes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really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important.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10%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5%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be:</w:t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-20"/>
        <w:jc w:val="left"/>
        <w:tabs>
          <w:tab w:pos="3300" w:val="left"/>
          <w:tab w:pos="4320" w:val="left"/>
          <w:tab w:pos="5040" w:val="left"/>
          <w:tab w:pos="57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6pt;margin-top:14.255833pt;width:112.746pt;height:.1pt;mso-position-horizontal-relative:page;mso-position-vertical-relative:paragraph;z-index:-217" coordorigin="720,285" coordsize="2255,2">
            <v:shape style="position:absolute;left:720;top:285;width:2255;height:2" coordorigin="720,285" coordsize="2255,0" path="m720,285l2975,285e" filled="f" stroked="t" strokeweight=".879pt" strokecolor="#000000">
              <v:path arrowok="t"/>
            </v:shape>
          </v:group>
          <w10:wrap type="none"/>
        </w:pict>
      </w:r>
      <w:r>
        <w:rPr/>
        <w:pict>
          <v:group style="position:absolute;margin-left:216pt;margin-top:14.255833pt;width:24.352pt;height:.1pt;mso-position-horizontal-relative:page;mso-position-vertical-relative:paragraph;z-index:-216" coordorigin="4320,285" coordsize="487,2">
            <v:shape style="position:absolute;left:4320;top:285;width:487;height:2" coordorigin="4320,285" coordsize="487,0" path="m4320,285l4807,285e" filled="f" stroked="t" strokeweight=".879pt" strokecolor="#000000">
              <v:path arrowok="t"/>
            </v:shape>
          </v:group>
          <w10:wrap type="none"/>
        </w:pict>
      </w:r>
      <w:r>
        <w:rPr/>
        <w:pict>
          <v:group style="position:absolute;margin-left:265.040802pt;margin-top:12.929333pt;width:32.597pt;height:42.52pt;mso-position-horizontal-relative:page;mso-position-vertical-relative:paragraph;z-index:-213" coordorigin="5301,259" coordsize="652,850">
            <v:shape style="position:absolute;left:5301;top:259;width:652;height:850" coordorigin="5301,259" coordsize="652,850" path="m5953,259l5301,1109e" filled="f" stroked="t" strokeweight="1pt" strokecolor="#000000">
              <v:path arrowok="t"/>
            </v:shape>
          </v:group>
          <w10:wrap type="none"/>
        </w:pict>
      </w:r>
      <w:r>
        <w:rPr/>
        <w:pict>
          <v:group style="position:absolute;margin-left:308.97641pt;margin-top:12.625133pt;width:56.22pt;height:38.099pt;mso-position-horizontal-relative:page;mso-position-vertical-relative:paragraph;z-index:-212" coordorigin="6180,253" coordsize="1124,762">
            <v:shape style="position:absolute;left:6180;top:253;width:1124;height:762" coordorigin="6180,253" coordsize="1124,762" path="m6180,253l7304,1014e" filled="f" stroked="t" strokeweight="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=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+5%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=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+0.5</w:t>
      </w:r>
    </w:p>
    <w:p>
      <w:pPr>
        <w:spacing w:before="12" w:after="0" w:line="271" w:lineRule="exact"/>
        <w:ind w:left="720" w:right="-20"/>
        <w:jc w:val="left"/>
        <w:tabs>
          <w:tab w:pos="43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income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+10%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872" w:top="1540" w:bottom="1060" w:left="0" w:right="0"/>
          <w:headerReference w:type="default" r:id="rId7"/>
          <w:footerReference w:type="default" r:id="rId8"/>
          <w:pgSz w:w="11920" w:h="16840"/>
        </w:sectPr>
      </w:pPr>
      <w:rPr/>
    </w:p>
    <w:p>
      <w:pPr>
        <w:spacing w:before="29" w:after="0" w:line="250" w:lineRule="auto"/>
        <w:ind w:left="4139" w:right="-6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positive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correlation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showing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leads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</w:p>
    <w:p>
      <w:pPr>
        <w:spacing w:before="29" w:after="0" w:line="250" w:lineRule="auto"/>
        <w:ind w:right="2699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half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much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</w:p>
    <w:p>
      <w:pPr>
        <w:jc w:val="left"/>
        <w:spacing w:after="0"/>
        <w:sectPr>
          <w:type w:val="continuous"/>
          <w:pgSz w:w="11920" w:h="16840"/>
          <w:pgMar w:top="20" w:bottom="280" w:left="0" w:right="0"/>
          <w:cols w:num="2" w:equalWidth="0">
            <w:col w:w="6287" w:space="1017"/>
            <w:col w:w="4616"/>
          </w:cols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example: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lead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sales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2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DVD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players.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720" w:right="785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10%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instead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5%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fall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be: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20" w:right="-20"/>
        <w:jc w:val="left"/>
        <w:tabs>
          <w:tab w:pos="3920" w:val="left"/>
          <w:tab w:pos="5040" w:val="left"/>
          <w:tab w:pos="5760" w:val="left"/>
          <w:tab w:pos="648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6pt;margin-top:14.255969pt;width:144.094pt;height:.1pt;mso-position-horizontal-relative:page;mso-position-vertical-relative:paragraph;z-index:-215" coordorigin="720,285" coordsize="2882,2">
            <v:shape style="position:absolute;left:720;top:285;width:2882;height:2" coordorigin="720,285" coordsize="2882,0" path="m720,285l3602,285e" filled="f" stroked="t" strokeweight=".879pt" strokecolor="#000000">
              <v:path arrowok="t"/>
            </v:shape>
          </v:group>
          <w10:wrap type="none"/>
        </w:pict>
      </w:r>
      <w:r>
        <w:rPr/>
        <w:pict>
          <v:group style="position:absolute;margin-left:252pt;margin-top:14.255969pt;width:24.018pt;height:.1pt;mso-position-horizontal-relative:page;mso-position-vertical-relative:paragraph;z-index:-214" coordorigin="5040,285" coordsize="480,2">
            <v:shape style="position:absolute;left:5040;top:285;width:480;height:2" coordorigin="5040,285" coordsize="480,0" path="m5040,285l5520,285e" filled="f" stroked="t" strokeweight=".879pt" strokecolor="#000000">
              <v:path arrowok="t"/>
            </v:shape>
          </v:group>
          <w10:wrap type="none"/>
        </w:pict>
      </w:r>
      <w:r>
        <w:rPr/>
        <w:pict>
          <v:group style="position:absolute;margin-left:306.852295pt;margin-top:13.199769pt;width:32.597pt;height:42.52pt;mso-position-horizontal-relative:page;mso-position-vertical-relative:paragraph;z-index:-211" coordorigin="6137,264" coordsize="652,850">
            <v:shape style="position:absolute;left:6137;top:264;width:652;height:850" coordorigin="6137,264" coordsize="652,850" path="m6789,264l6137,1114e" filled="f" stroked="t" strokeweight="1pt" strokecolor="#000000">
              <v:path arrowok="t"/>
            </v:shape>
          </v:group>
          <w10:wrap type="none"/>
        </w:pict>
      </w:r>
      <w:r>
        <w:rPr/>
        <w:pict>
          <v:group style="position:absolute;margin-left:346.062988pt;margin-top:13.966969pt;width:56.22pt;height:38.099pt;mso-position-horizontal-relative:page;mso-position-vertical-relative:paragraph;z-index:-210" coordorigin="6921,279" coordsize="1124,762">
            <v:shape style="position:absolute;left:6921;top:279;width:1124;height:762" coordorigin="6921,279" coordsize="1124,762" path="m6921,279l8046,1041e" filled="f" stroked="t" strokeweight="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demand/sales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=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–5%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=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–0.5</w:t>
      </w:r>
    </w:p>
    <w:p>
      <w:pPr>
        <w:spacing w:before="12" w:after="0" w:line="271" w:lineRule="exact"/>
        <w:ind w:left="720" w:right="-20"/>
        <w:jc w:val="left"/>
        <w:tabs>
          <w:tab w:pos="50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income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+10%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20" w:bottom="280" w:left="0" w:right="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50" w:lineRule="auto"/>
        <w:ind w:left="4252" w:right="-6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negative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correlation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showing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causes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</w:p>
    <w:p>
      <w:pPr>
        <w:spacing w:before="0" w:after="0" w:line="271" w:lineRule="exact"/>
        <w:ind w:left="425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i/>
          <w:position w:val="-1"/>
        </w:rPr>
        <w:t>fall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29" w:after="0" w:line="250" w:lineRule="auto"/>
        <w:ind w:right="2613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half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much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</w:p>
    <w:p>
      <w:pPr>
        <w:jc w:val="left"/>
        <w:spacing w:after="0"/>
        <w:sectPr>
          <w:type w:val="continuous"/>
          <w:pgSz w:w="11920" w:h="16840"/>
          <w:pgMar w:top="20" w:bottom="280" w:left="0" w:right="0"/>
          <w:cols w:num="2" w:equalWidth="0">
            <w:col w:w="6507" w:space="977"/>
            <w:col w:w="4436"/>
          </w:cols>
        </w:sectPr>
      </w:pPr>
      <w:rPr/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50" w:lineRule="auto"/>
        <w:ind w:left="720" w:right="96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example: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might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cause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sales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‘value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lines’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switch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superior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alternatives.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‘inferio</w:t>
      </w:r>
      <w:r>
        <w:rPr>
          <w:rFonts w:ascii="Arial" w:hAnsi="Arial" w:cs="Arial" w:eastAsia="Arial"/>
          <w:sz w:val="24"/>
          <w:szCs w:val="24"/>
          <w:spacing w:val="9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which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sales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often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during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economic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upswing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during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recession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(hence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counter-cyclical).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20" w:right="778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Therefore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sign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critically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important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showing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normal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(positive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correlation,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0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1),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counter-cyclical/inferior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(negative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correlation)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luxury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(positive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correlation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&gt;1).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20" w:bottom="280" w:left="0" w:right="0"/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impact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marketing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strategy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radically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each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case,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even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though</w:t>
      </w:r>
    </w:p>
    <w:p>
      <w:pPr>
        <w:spacing w:before="12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actual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value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(0.5,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i.e.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inelastic)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same.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Use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0"/>
          <w:szCs w:val="30"/>
          <w:color w:val="1D4E89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YED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firm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reliable,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figure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quite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helpful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planning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strategies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</w:p>
    <w:p>
      <w:pPr>
        <w:spacing w:before="12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sales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revenue.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720" w:right="727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Firstl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sells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products,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portfolio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planning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ferent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YEDs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strongly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positive,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negative,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whatever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stage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business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cycle,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helping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keep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capacity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utilisation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high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during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economic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downturn.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knowledge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might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help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planning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development,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looking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expand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into.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20" w:right="1448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Secondl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single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discovered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average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negative,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set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alarm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bells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ringing.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average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economy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grows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about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2–3%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yea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meaning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average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generally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rise.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negative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likely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720" w:right="83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su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declining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sales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situation.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might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information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begin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campaign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image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manipulation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customers’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perceptions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probably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itself)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aim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protecting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term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survival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chances.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Alternativel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make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think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about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diversifying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areas,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look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possibility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mergers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acquisitions.</w:t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Limitations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20" w:right="964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51.469002pt;margin-top:80.720970pt;width:492.339pt;height:178.388pt;mso-position-horizontal-relative:page;mso-position-vertical-relative:paragraph;z-index:-209" coordorigin="1029,1614" coordsize="9847,3568">
            <v:group style="position:absolute;left:1039;top:1624;width:9827;height:3548" coordorigin="1039,1624" coordsize="9827,3548">
              <v:shape style="position:absolute;left:1039;top:1624;width:9827;height:3548" coordorigin="1039,1624" coordsize="9827,3548" path="m1039,5172l10866,5172,10866,1624,1039,1624,1039,5172e" filled="t" fillcolor="#27AAE1" stroked="f">
                <v:path arrowok="t"/>
                <v:fill/>
              </v:shape>
            </v:group>
            <v:group style="position:absolute;left:1039;top:1624;width:9827;height:3548" coordorigin="1039,1624" coordsize="9827,3548">
              <v:shape style="position:absolute;left:1039;top:1624;width:9827;height:3548" coordorigin="1039,1624" coordsize="9827,3548" path="m1039,5172l10866,5172,10866,1624,1039,1624,1039,5172xe" filled="f" stroked="t" strokeweight=".2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also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fers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from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limitations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mentioned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under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above.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additional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problem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number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segments,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every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segment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groups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view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inferior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groups.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single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figure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unlikely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adequate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firms’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products.</w:t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4438" w:right="4437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Common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99"/>
          <w:b/>
          <w:bCs/>
        </w:rPr>
        <w:t>misconceptions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1323" w:right="153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very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sensitive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says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how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respond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1323" w:right="141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inelastic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means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rise,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fall.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sign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which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matters,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not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value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inelastic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simply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not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very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much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rises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doesn’t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fall.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1323" w:right="1545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Bus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travel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(etc.)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negative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vary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from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segment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segment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market.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872" w:top="1540" w:bottom="1060" w:left="0" w:right="0"/>
          <w:pgSz w:w="11920" w:h="16840"/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Conclusions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20" w:right="85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tells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how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sensitive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key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variables,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helping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take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key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strategic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tactical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decisions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markets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compete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marketing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mix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select.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Nevertheless,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ever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factor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decision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organisation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overall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objectives,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culture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qualitative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factors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significant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decisions,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especially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given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limitations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mentioned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above.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2)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Cross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elasticity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demand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(XED)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720" w:right="83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XED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shows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responsiveness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related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substitute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complement.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XED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either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negative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depending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nature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relationship.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measured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160" w:right="4131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good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‘</w:t>
      </w:r>
      <w:r>
        <w:rPr>
          <w:rFonts w:ascii="Arial" w:hAnsi="Arial" w:cs="Arial" w:eastAsia="Arial"/>
          <w:sz w:val="24"/>
          <w:szCs w:val="24"/>
          <w:spacing w:val="-17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</w:t>
      </w:r>
    </w:p>
    <w:p>
      <w:pPr>
        <w:spacing w:before="12" w:after="0" w:line="240" w:lineRule="auto"/>
        <w:ind w:left="4365" w:right="4336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209.9142pt;margin-top:1.455951pt;width:175.447pt;height:.1pt;mso-position-horizontal-relative:page;mso-position-vertical-relative:paragraph;z-index:-208" coordorigin="4198,29" coordsize="3509,2">
            <v:shape style="position:absolute;left:4198;top:29;width:3509;height:2" coordorigin="4198,29" coordsize="3509,0" path="m4198,29l7707,29e" filled="f" stroked="t" strokeweight=".879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good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‘B’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720" w:right="1373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substitutes,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example)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likely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result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sales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vodka,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people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switch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away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from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gin.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correlation.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complements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reverse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true.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reduce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</w:p>
    <w:p>
      <w:pPr>
        <w:spacing w:before="12" w:after="0" w:line="250" w:lineRule="auto"/>
        <w:ind w:left="720" w:right="683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21.306pt;margin-top:38.473263pt;width:153.071pt;height:43.465pt;mso-position-horizontal-relative:page;mso-position-vertical-relative:paragraph;z-index:-207" coordorigin="2426,769" coordsize="3061,869">
            <v:shape style="position:absolute;left:2426;top:769;width:3061;height:869" coordorigin="2426,769" coordsize="3061,869" path="m2426,1639l5488,1639,5488,769,2426,769,2426,1639xe" filled="f" stroked="t" strokeweight=".2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gin,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also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cut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associated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tonic.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correlation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negative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‘B’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leads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‘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70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XED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+ve: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Substitutes</w:t>
      </w:r>
    </w:p>
    <w:p>
      <w:pPr>
        <w:spacing w:before="12" w:after="0" w:line="240" w:lineRule="auto"/>
        <w:ind w:left="270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XED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–ve: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Complements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720" w:right="85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higher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actual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value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XED,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stronger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relationship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XED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close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zero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(either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negative)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relationship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very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weak.</w:t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Uses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XED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firm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00" w:lineRule="auto"/>
        <w:ind w:left="720" w:right="2773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obviously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depends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goods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substitutes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complements: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(i)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Substitutes</w:t>
      </w:r>
    </w:p>
    <w:p>
      <w:pPr>
        <w:spacing w:before="8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discovers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from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XED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close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substitutes,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means</w:t>
      </w:r>
    </w:p>
    <w:p>
      <w:pPr>
        <w:spacing w:before="12" w:after="0" w:line="250" w:lineRule="auto"/>
        <w:ind w:left="720" w:right="129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strongly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competitive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market.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creates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both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opportunities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threats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very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efficient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(low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unit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costs)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might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worthwhile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large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market,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quite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well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inevitable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war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follow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because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costs.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872" w:top="1540" w:bottom="1060" w:left="0" w:right="0"/>
          <w:pgSz w:w="11920" w:h="16840"/>
        </w:sectPr>
      </w:pPr>
      <w:rPr/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Most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howeve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dislike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uncertainty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market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conditions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impl</w:t>
      </w:r>
      <w:r>
        <w:rPr>
          <w:rFonts w:ascii="Arial" w:hAnsi="Arial" w:cs="Arial" w:eastAsia="Arial"/>
          <w:sz w:val="24"/>
          <w:szCs w:val="24"/>
          <w:spacing w:val="-17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take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action</w:t>
      </w:r>
    </w:p>
    <w:p>
      <w:pPr>
        <w:spacing w:before="12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reduce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XED.</w:t>
      </w:r>
      <w:r>
        <w:rPr>
          <w:rFonts w:ascii="Arial" w:hAnsi="Arial" w:cs="Arial" w:eastAsia="Arial"/>
          <w:sz w:val="24"/>
          <w:szCs w:val="24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might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involve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concentrating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ferentiation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advertising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2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create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strong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brand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image,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insulating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from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firms.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(ii)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Complements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720" w:right="785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XED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high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negative,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implies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strongly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associated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own.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does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not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own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suggest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strategic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takeover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future.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does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own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howeve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couple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might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conside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20" w:right="67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Firstl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might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consider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making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loss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leaders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common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practice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supermarkets,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most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complementary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accepting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certain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instore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bread,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entice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customers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store,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make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profit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visit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overall,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due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purchases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related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20" w:right="827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Secondl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markets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two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closely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linked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fectively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joint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case,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captive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pricing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example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might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games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consoles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games.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lock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customers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system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hardware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comparatively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favourable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customer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committed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format,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howeve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possible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make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profit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games.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Generall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margins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industry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</w:p>
    <w:p>
      <w:pPr>
        <w:spacing w:before="12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about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10%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consoles,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but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around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40%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games.</w:t>
      </w:r>
    </w:p>
    <w:sectPr>
      <w:pgMar w:header="0" w:footer="872" w:top="1540" w:bottom="1060" w:left="0" w:right="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ontserrat">
    <w:altName w:val="Montserrat"/>
    <w:charset w:val="0"/>
    <w:family w:val="moder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88.280029pt;width:595.276001pt;height:53.61pt;mso-position-horizontal-relative:page;mso-position-vertical-relative:page;z-index:-216" coordorigin="0,15766" coordsize="11906,1072">
          <v:group style="position:absolute;left:0;top:15776;width:454;height:1062" coordorigin="0,15776" coordsize="454,1062">
            <v:shape style="position:absolute;left:0;top:15776;width:454;height:1062" coordorigin="0,15776" coordsize="454,1062" path="m0,16838l454,16838,454,15776,0,15776,0,16838xe" filled="t" fillcolor="#B3E1FE" stroked="f">
              <v:path arrowok="t"/>
              <v:fill/>
            </v:shape>
          </v:group>
          <v:group style="position:absolute;left:454;top:15776;width:2239;height:1062" coordorigin="454,15776" coordsize="2239,1062">
            <v:shape style="position:absolute;left:454;top:15776;width:2239;height:1062" coordorigin="454,15776" coordsize="2239,1062" path="m454,16838l2693,16838,2693,15776,454,15776,454,16838xe" filled="t" fillcolor="#4E6E38" stroked="f">
              <v:path arrowok="t"/>
              <v:fill/>
            </v:shape>
          </v:group>
          <v:group style="position:absolute;left:2693;top:15776;width:9213;height:1062" coordorigin="2693,15776" coordsize="9213,1062">
            <v:shape style="position:absolute;left:2693;top:15776;width:9213;height:1062" coordorigin="2693,15776" coordsize="9213,1062" path="m11906,15776l11906,16838,2693,16838,2693,15776,11906,15776e" filled="t" fillcolor="#1D4E89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0pt;width:451.209pt;height:77.036015pt;mso-position-horizontal-relative:page;mso-position-vertical-relative:page;z-index:-218" coordorigin="0,0" coordsize="9024,1541">
          <v:group style="position:absolute;left:0;top:0;width:6576;height:1531" coordorigin="0,0" coordsize="6576,1531">
            <v:shape style="position:absolute;left:0;top:0;width:6576;height:1531" coordorigin="0,0" coordsize="6576,1531" path="m0,1531l6576,1531,6576,0,0,0,0,1531xe" filled="t" fillcolor="#B3E1FE" stroked="f">
              <v:path arrowok="t"/>
              <v:fill/>
            </v:shape>
          </v:group>
          <v:group style="position:absolute;left:6576;top:0;width:2049;height:1531" coordorigin="6576,0" coordsize="2049,1531">
            <v:shape style="position:absolute;left:6576;top:0;width:2049;height:1531" coordorigin="6576,0" coordsize="2049,1531" path="m6576,1531l8626,1531,8626,0,6576,0,6576,1531xe" filled="t" fillcolor="#4E6E38" stroked="f">
              <v:path arrowok="t"/>
              <v:fill/>
            </v:shape>
          </v:group>
          <v:group style="position:absolute;left:8626;top:0;width:389;height:1531" coordorigin="8626,0" coordsize="389,1531">
            <v:shape style="position:absolute;left:8626;top:0;width:389;height:1531" coordorigin="8626,0" coordsize="389,1531" path="m9014,1531l8626,1531,8626,0,9014,0,9014,1531e" filled="t" fillcolor="#1D4E89" stroked="f">
              <v:path arrowok="t"/>
              <v:fill/>
            </v:shape>
          </v:group>
          <w10:wrap type="none"/>
        </v:group>
      </w:pict>
    </w:r>
    <w:r>
      <w:rPr/>
      <w:pict>
        <v:shape style="position:absolute;margin-left:466.402008pt;margin-top:7.071015pt;width:121.598556pt;height:62.394pt;mso-position-horizontal-relative:page;mso-position-vertical-relative:page;z-index:-217" type="#_x0000_t75">
          <v:imagedata r:id="rId1" o:title="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footer" Target="footer1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2015-05-12T10:41:35Z</dcterms:created>
  <dcterms:modified xsi:type="dcterms:W3CDTF">2015-05-12T10:41:35Z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2015-05-05T00:00:00Z</vt:filetime>
  </property>
  <property fmtid="{D5CDD505-2E9C-101B-9397-08002B2CF9AE}" pid="3" name="LastSaved">
    <vt:filetime>2015-05-12T00:00:00Z</vt:filetime>
  </property>
</Properties>
</file>