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9" w:after="0" w:line="240" w:lineRule="auto"/>
        <w:ind w:left="720" w:right="6903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1F4F82"/>
          <w:spacing w:val="0"/>
          <w:w w:val="100"/>
          <w:b/>
          <w:bCs/>
        </w:rPr>
        <w:t>Introduction</w:t>
      </w:r>
      <w:r>
        <w:rPr>
          <w:rFonts w:ascii="Arial" w:hAnsi="Arial" w:cs="Arial" w:eastAsia="Arial"/>
          <w:sz w:val="32"/>
          <w:szCs w:val="32"/>
          <w:color w:val="1F4F82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1F4F82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2"/>
          <w:szCs w:val="32"/>
          <w:color w:val="1F4F8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1F4F82"/>
          <w:spacing w:val="0"/>
          <w:w w:val="100"/>
          <w:b/>
          <w:bCs/>
        </w:rPr>
        <w:t>externalities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65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exercise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designed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get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students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think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ference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between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costs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</w:p>
    <w:p>
      <w:pPr>
        <w:spacing w:before="12" w:after="0" w:line="240" w:lineRule="auto"/>
        <w:ind w:left="720" w:right="688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benefits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65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2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already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touched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students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understand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partially</w:t>
      </w:r>
      <w:r>
        <w:rPr>
          <w:rFonts w:ascii="Arial" w:hAnsi="Arial" w:cs="Arial" w:eastAsia="Arial"/>
          <w:sz w:val="24"/>
          <w:szCs w:val="24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meant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side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fects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third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party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something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precise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definition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point)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isn’t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producer).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65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understand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occur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externality)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externality)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although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reality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distinction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little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blurred.</w:t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942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F4F82"/>
          <w:spacing w:val="0"/>
          <w:w w:val="100"/>
          <w:b/>
          <w:bCs/>
        </w:rPr>
        <w:t>Instructions: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720" w:right="539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Divide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students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pairs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threes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them: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0" w:lineRule="auto"/>
        <w:ind w:left="720" w:right="1373"/>
        <w:jc w:val="left"/>
        <w:tabs>
          <w:tab w:pos="10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A3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sheet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grid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images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Externalities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Printable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resource.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students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decide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each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case:</w:t>
      </w:r>
    </w:p>
    <w:p>
      <w:pPr>
        <w:spacing w:before="8" w:after="0" w:line="240" w:lineRule="auto"/>
        <w:ind w:left="720" w:right="564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each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service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grid;</w:t>
      </w:r>
    </w:p>
    <w:p>
      <w:pPr>
        <w:spacing w:before="12" w:after="0" w:line="240" w:lineRule="auto"/>
        <w:ind w:left="720" w:right="706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is;</w:t>
      </w:r>
    </w:p>
    <w:p>
      <w:pPr>
        <w:spacing w:before="12" w:after="0" w:line="240" w:lineRule="auto"/>
        <w:ind w:left="720" w:right="480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impacted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why;</w:t>
      </w:r>
    </w:p>
    <w:p>
      <w:pPr>
        <w:spacing w:before="12" w:after="0" w:line="240" w:lineRule="auto"/>
        <w:ind w:left="720" w:right="143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each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problem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free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(over/under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basic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idea).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65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Invite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them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whiteboard</w:t>
      </w:r>
      <w:r>
        <w:rPr>
          <w:rFonts w:ascii="Arial" w:hAnsi="Arial" w:cs="Arial" w:eastAsia="Arial"/>
          <w:sz w:val="24"/>
          <w:szCs w:val="24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interactive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resource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give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clear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idea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agreements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disagreements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65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students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now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feed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back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their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ideas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group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whole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fairly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clear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idea</w:t>
      </w:r>
      <w:r>
        <w:rPr>
          <w:rFonts w:ascii="Arial" w:hAnsi="Arial" w:cs="Arial" w:eastAsia="Arial"/>
          <w:sz w:val="24"/>
          <w:szCs w:val="24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emerge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of: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282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between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externality;</w:t>
      </w:r>
    </w:p>
    <w:p>
      <w:pPr>
        <w:spacing w:before="12" w:after="0" w:line="240" w:lineRule="auto"/>
        <w:ind w:left="720" w:right="319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between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benefit;</w:t>
      </w:r>
    </w:p>
    <w:p>
      <w:pPr>
        <w:spacing w:before="12" w:after="0" w:line="240" w:lineRule="auto"/>
        <w:ind w:left="720" w:right="583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•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  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create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problems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free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market.</w:t>
      </w:r>
    </w:p>
    <w:p>
      <w:pPr>
        <w:jc w:val="both"/>
        <w:spacing w:after="0"/>
        <w:sectPr>
          <w:pgMar w:header="0" w:footer="872" w:top="1540" w:bottom="1060" w:left="0" w:right="0"/>
          <w:headerReference w:type="default" r:id="rId5"/>
          <w:footerReference w:type="default" r:id="rId6"/>
          <w:type w:val="continuous"/>
          <w:pgSz w:w="11920" w:h="1684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9" w:after="0" w:line="240" w:lineRule="auto"/>
        <w:ind w:left="734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1F4F82"/>
          <w:spacing w:val="0"/>
          <w:w w:val="100"/>
          <w:b/>
          <w:bCs/>
        </w:rPr>
        <w:t>Possible</w:t>
      </w:r>
      <w:r>
        <w:rPr>
          <w:rFonts w:ascii="Arial" w:hAnsi="Arial" w:cs="Arial" w:eastAsia="Arial"/>
          <w:sz w:val="32"/>
          <w:szCs w:val="32"/>
          <w:color w:val="1F4F82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1F4F82"/>
          <w:spacing w:val="0"/>
          <w:w w:val="100"/>
          <w:b/>
          <w:bCs/>
        </w:rPr>
        <w:t>answers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34" w:right="83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Health: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(reduced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contagion,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impact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businesses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healthier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workforce).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34" w:right="113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Education: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(better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skilled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workforce,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reduced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training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34" w:right="144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Facebook: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(network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extra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existing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users.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obviously).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3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8.202pt;margin-top:34.81366pt;width:520.288pt;height:132.319594pt;mso-position-horizontal-relative:page;mso-position-vertical-relative:paragraph;z-index:-109" coordorigin="764,696" coordsize="10406,2646">
            <v:shape style="position:absolute;left:764;top:696;width:6937;height:2619" type="#_x0000_t75">
              <v:imagedata r:id="rId7" o:title=""/>
            </v:shape>
            <v:shape style="position:absolute;left:7701;top:723;width:3469;height:2619" type="#_x0000_t75">
              <v:imagedata r:id="rId8" o:title=""/>
            </v:shape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Smoking: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(passive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smoking,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drain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NHS).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34" w:right="87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Power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generation: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(CO2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emissions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causing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flooding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elsewhere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etc.).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34" w:right="117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GSK: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(research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development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GSK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third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parties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cures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found).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34" w:right="87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Starbucks: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arguable.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benefit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(free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Wi-Fi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‘free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ride’).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(litter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etc.).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34" w:right="33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Beer: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consumption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(Anti-social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behaviou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drain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NHS).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External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(industrial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pollution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rivers).</w:t>
      </w:r>
    </w:p>
    <w:sectPr>
      <w:pgMar w:header="0" w:footer="872" w:top="1540" w:bottom="1060" w:left="0" w:right="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88.280029pt;width:595.276001pt;height:53.61pt;mso-position-horizontal-relative:page;mso-position-vertical-relative:page;z-index:-107" coordorigin="0,15766" coordsize="11906,1072">
          <v:group style="position:absolute;left:0;top:15776;width:454;height:1062" coordorigin="0,15776" coordsize="454,1062">
            <v:shape style="position:absolute;left:0;top:15776;width:454;height:1062" coordorigin="0,15776" coordsize="454,1062" path="m0,16838l454,16838,454,15776,0,15776,0,16838xe" filled="t" fillcolor="#B3E1FE" stroked="f">
              <v:path arrowok="t"/>
              <v:fill/>
            </v:shape>
          </v:group>
          <v:group style="position:absolute;left:454;top:15776;width:2239;height:1062" coordorigin="454,15776" coordsize="2239,1062">
            <v:shape style="position:absolute;left:454;top:15776;width:2239;height:1062" coordorigin="454,15776" coordsize="2239,1062" path="m454,16838l2693,16838,2693,15776,454,15776,454,16838xe" filled="t" fillcolor="#4E6E38" stroked="f">
              <v:path arrowok="t"/>
              <v:fill/>
            </v:shape>
          </v:group>
          <v:group style="position:absolute;left:2693;top:15776;width:9213;height:1062" coordorigin="2693,15776" coordsize="9213,1062">
            <v:shape style="position:absolute;left:2693;top:15776;width:9213;height:1062" coordorigin="2693,15776" coordsize="9213,1062" path="m11906,15776l11906,16838,2693,16838,2693,15776,11906,15776e" filled="t" fillcolor="#1D4E89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451.209pt;height:77.036015pt;mso-position-horizontal-relative:page;mso-position-vertical-relative:page;z-index:-109" coordorigin="0,0" coordsize="9024,1541">
          <v:group style="position:absolute;left:0;top:0;width:6576;height:1531" coordorigin="0,0" coordsize="6576,1531">
            <v:shape style="position:absolute;left:0;top:0;width:6576;height:1531" coordorigin="0,0" coordsize="6576,1531" path="m0,1531l6576,1531,6576,0,0,0,0,1531xe" filled="t" fillcolor="#B3E1FE" stroked="f">
              <v:path arrowok="t"/>
              <v:fill/>
            </v:shape>
          </v:group>
          <v:group style="position:absolute;left:6576;top:0;width:2049;height:1531" coordorigin="6576,0" coordsize="2049,1531">
            <v:shape style="position:absolute;left:6576;top:0;width:2049;height:1531" coordorigin="6576,0" coordsize="2049,1531" path="m6576,1531l8626,1531,8626,0,6576,0,6576,1531xe" filled="t" fillcolor="#4E6E38" stroked="f">
              <v:path arrowok="t"/>
              <v:fill/>
            </v:shape>
          </v:group>
          <v:group style="position:absolute;left:8626;top:0;width:389;height:1531" coordorigin="8626,0" coordsize="389,1531">
            <v:shape style="position:absolute;left:8626;top:0;width:389;height:1531" coordorigin="8626,0" coordsize="389,1531" path="m9014,1531l8626,1531,8626,0,9014,0,9014,1531e" filled="t" fillcolor="#1D4E89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456.763428pt;margin-top:9.736014pt;width:121.598574pt;height:62.394pt;mso-position-horizontal-relative:page;mso-position-vertical-relative:page;z-index:-108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2015-06-04T12:58:02Z</dcterms:created>
  <dcterms:modified xsi:type="dcterms:W3CDTF">2015-06-04T12:58:02Z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2015-05-14T00:00:00Z</vt:filetime>
  </property>
  <property fmtid="{D5CDD505-2E9C-101B-9397-08002B2CF9AE}" pid="3" name="LastSaved">
    <vt:filetime>2015-06-04T00:00:00Z</vt:filetime>
  </property>
</Properties>
</file>